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20B" w:rsidRPr="00CB05DC" w:rsidRDefault="00C84BB0" w:rsidP="00B03B21">
      <w:pPr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-1756410</wp:posOffset>
                </wp:positionV>
                <wp:extent cx="7781925" cy="9972675"/>
                <wp:effectExtent l="0" t="0" r="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1925" cy="9972675"/>
                          <a:chOff x="0" y="0"/>
                          <a:chExt cx="7781925" cy="9972674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7781925" cy="179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21A5" w:rsidRDefault="00C021A5"/>
                            <w:tbl>
                              <w:tblPr>
                                <w:tblW w:w="2192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08"/>
                                <w:gridCol w:w="260"/>
                              </w:tblGrid>
                              <w:tr w:rsidR="00147452" w:rsidTr="00147452">
                                <w:trPr>
                                  <w:trHeight w:val="1015"/>
                                </w:trPr>
                                <w:tc>
                                  <w:tcPr>
                                    <w:tcW w:w="4758" w:type="pct"/>
                                  </w:tcPr>
                                  <w:p w:rsidR="00147452" w:rsidRPr="001563C1" w:rsidRDefault="00C021A5" w:rsidP="001563C1">
                                    <w:pPr>
                                      <w:pStyle w:val="Header"/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="007E19FD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The </w:t>
                                    </w:r>
                                    <w:r w:rsidR="001563C1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Rev. </w:t>
                                    </w:r>
                                    <w:r w:rsidR="00147452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DePayne V. Middleton </w:t>
                                    </w:r>
                                    <w:r w:rsidR="007E19FD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>Foundation</w:t>
                                    </w:r>
                                  </w:p>
                                  <w:p w:rsidR="001563C1" w:rsidRPr="001563C1" w:rsidRDefault="00C021A5" w:rsidP="001563C1">
                                    <w:pPr>
                                      <w:pStyle w:val="Header"/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="001563C1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>4740 Lewis &amp; Clark Trail</w:t>
                                    </w:r>
                                  </w:p>
                                  <w:p w:rsidR="0031786B" w:rsidRPr="001563C1" w:rsidRDefault="00C021A5" w:rsidP="001563C1">
                                    <w:pPr>
                                      <w:pStyle w:val="Header"/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="001563C1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>Summerville, SC 29485</w:t>
                                    </w:r>
                                  </w:p>
                                  <w:p w:rsidR="0031786B" w:rsidRPr="001563C1" w:rsidRDefault="00C021A5" w:rsidP="001563C1">
                                    <w:pPr>
                                      <w:pStyle w:val="Header"/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r w:rsidR="007E19FD" w:rsidRPr="001563C1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>843-879-9166</w:t>
                                    </w:r>
                                  </w:p>
                                  <w:p w:rsidR="00147452" w:rsidRDefault="00C021A5" w:rsidP="00147452">
                                    <w:pPr>
                                      <w:pStyle w:val="Header"/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hyperlink r:id="rId9" w:history="1">
                                      <w:r w:rsidR="00147452" w:rsidRPr="00E24D1B">
                                        <w:rPr>
                                          <w:rStyle w:val="Hyperlink"/>
                                          <w:rFonts w:ascii="Century Schoolbook" w:hAnsi="Century Schoolbook" w:cs="Arabic Typesetting"/>
                                          <w:sz w:val="24"/>
                                          <w:szCs w:val="24"/>
                                        </w:rPr>
                                        <w:t>virtuoushummingbird@gmail.com</w:t>
                                      </w:r>
                                    </w:hyperlink>
                                  </w:p>
                                  <w:p w:rsidR="0031786B" w:rsidRDefault="00C021A5" w:rsidP="00147452">
                                    <w:pPr>
                                      <w:pStyle w:val="Header"/>
                                    </w:pPr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</w:t>
                                    </w:r>
                                    <w:hyperlink r:id="rId10" w:history="1">
                                      <w:r w:rsidRPr="00E24D1B">
                                        <w:rPr>
                                          <w:rStyle w:val="Hyperlink"/>
                                          <w:rFonts w:ascii="Century Schoolbook" w:hAnsi="Century Schoolbook" w:cs="Arabic Typesetting"/>
                                          <w:sz w:val="24"/>
                                          <w:szCs w:val="24"/>
                                        </w:rPr>
                                        <w:t>www.thedepaynevmiddleton.com</w:t>
                                      </w:r>
                                    </w:hyperlink>
                                    <w:r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147452">
                                      <w:rPr>
                                        <w:rFonts w:ascii="Century Schoolbook" w:hAnsi="Century Schoolbook" w:cs="Arabic Typesetting"/>
                                        <w:sz w:val="24"/>
                                        <w:szCs w:val="24"/>
                                      </w:rPr>
                                      <w:t xml:space="preserve">   </w:t>
                                    </w:r>
                                  </w:p>
                                </w:tc>
                                <w:tc>
                                  <w:tcPr>
                                    <w:tcW w:w="242" w:type="pct"/>
                                  </w:tcPr>
                                  <w:p w:rsidR="0031786B" w:rsidRDefault="0031786B">
                                    <w:pPr>
                                      <w:pStyle w:val="Header"/>
                                      <w:jc w:val="right"/>
                                    </w:pPr>
                                  </w:p>
                                </w:tc>
                              </w:tr>
                            </w:tbl>
                            <w:p w:rsidR="0031786B" w:rsidRDefault="0031786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1895475"/>
                            <a:ext cx="14160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475" y="19050"/>
                            <a:ext cx="2799080" cy="1647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4019549"/>
                            <a:ext cx="1950720" cy="5953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99B" w:rsidRPr="005A0613" w:rsidRDefault="008C0E89" w:rsidP="0026699B">
                              <w:pPr>
                                <w:spacing w:before="0" w:after="0"/>
                                <w:rPr>
                                  <w:rFonts w:ascii="Script MT Bold" w:hAnsi="Script MT Bold"/>
                                  <w:color w:val="F254D0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color w:val="F254D0"/>
                                </w:rPr>
                                <w:t>Board Member</w:t>
                              </w:r>
                              <w:r w:rsidR="0026699B" w:rsidRPr="005A0613">
                                <w:rPr>
                                  <w:rFonts w:ascii="Script MT Bold" w:hAnsi="Script MT Bold"/>
                                  <w:color w:val="F254D0"/>
                                </w:rPr>
                                <w:t>s</w:t>
                              </w:r>
                            </w:p>
                            <w:p w:rsidR="0026699B" w:rsidRPr="005A0613" w:rsidRDefault="0026699B" w:rsidP="0026699B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166AC4" w:rsidRPr="005A0613" w:rsidRDefault="00166AC4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Ashland Temoney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Bethane Middleton-Brown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Gracyn Doctor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166AC4" w:rsidRPr="005A0613" w:rsidRDefault="00166AC4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Archie Temoney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 xml:space="preserve">Alicia </w:t>
                              </w:r>
                              <w:r w:rsidR="008C0E89">
                                <w:rPr>
                                  <w:rFonts w:ascii="Script MT Bold" w:hAnsi="Script MT Bold"/>
                                </w:rPr>
                                <w:t>Kokkinis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Karen Williams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Bridget Berry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Kaylin Doctor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Margaret Cochran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Jillian Brown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A443E5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</w:rPr>
                                <w:t>Latrice Smalls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Kevin Smith</w:t>
                              </w: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 w:rsidRPr="005A0613">
                                <w:rPr>
                                  <w:rFonts w:ascii="Script MT Bold" w:hAnsi="Script MT Bold"/>
                                </w:rPr>
                                <w:t>Rodero Jones</w:t>
                              </w:r>
                            </w:p>
                            <w:p w:rsidR="00FA619C" w:rsidRPr="005A0613" w:rsidRDefault="00FA619C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FA619C" w:rsidRDefault="008C0E89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</w:rPr>
                                <w:t>C</w:t>
                              </w:r>
                              <w:r w:rsidR="00FA619C" w:rsidRPr="005A0613">
                                <w:rPr>
                                  <w:rFonts w:ascii="Script MT Bold" w:hAnsi="Script MT Bold"/>
                                </w:rPr>
                                <w:t>atherine Middleton</w:t>
                              </w:r>
                            </w:p>
                            <w:p w:rsidR="0000245A" w:rsidRDefault="0000245A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00245A" w:rsidRPr="005A0613" w:rsidRDefault="0029499D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</w:rPr>
                                <w:t>Rene Dukes</w:t>
                              </w:r>
                              <w:bookmarkStart w:id="0" w:name="_GoBack"/>
                              <w:bookmarkEnd w:id="0"/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Pr="005A0613" w:rsidRDefault="0026699B" w:rsidP="00FA619C">
                              <w:pPr>
                                <w:spacing w:before="0" w:after="0"/>
                                <w:rPr>
                                  <w:rFonts w:ascii="Script MT Bold" w:hAnsi="Script MT Bold"/>
                                </w:rPr>
                              </w:pPr>
                            </w:p>
                            <w:p w:rsidR="0026699B" w:rsidRDefault="0026699B" w:rsidP="00FA619C">
                              <w:pPr>
                                <w:spacing w:before="0" w:after="0"/>
                              </w:pPr>
                            </w:p>
                            <w:p w:rsidR="0026699B" w:rsidRDefault="0026699B" w:rsidP="00166AC4">
                              <w:pPr>
                                <w:spacing w:before="0" w:after="0"/>
                              </w:pPr>
                            </w:p>
                            <w:p w:rsidR="0026699B" w:rsidRDefault="0026699B" w:rsidP="00166AC4">
                              <w:pPr>
                                <w:spacing w:before="0" w:after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171pt;margin-top:-138.3pt;width:612.75pt;height:785.25pt;z-index:251663360;mso-height-relative:margin" coordsize="77819,997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CgAAAAAAAAAhABSpVNJK&#10;cwoASnMKABQAAABkcnMvbWVkaWEvaW1hZ2UyLnBuZ4lQTkcNChoKAAAADUlIRFIAAAeeAAAFRggC&#10;AAABvo6w3A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77819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" filled="f" stroked="f" strokeweight=".5pt">
                  <v:textbox inset="0,0,0,0">
                    <w:txbxContent>
                      <w:p w:rsidR="00C021A5" w:rsidRDefault="00C021A5"/>
                      <w:tbl>
                        <w:tblPr>
                          <w:tblW w:w="2192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08"/>
                          <w:gridCol w:w="260"/>
                        </w:tblGrid>
                        <w:tr w:rsidR="00147452" w:rsidTr="00147452">
                          <w:trPr>
                            <w:trHeight w:val="1015"/>
                          </w:trPr>
                          <w:tc>
                            <w:tcPr>
                              <w:tcW w:w="4758" w:type="pct"/>
                            </w:tcPr>
                            <w:p w:rsidR="00147452" w:rsidRPr="001563C1" w:rsidRDefault="00C021A5" w:rsidP="001563C1">
                              <w:pPr>
                                <w:pStyle w:val="Header"/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7E19FD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1563C1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Rev. </w:t>
                              </w:r>
                              <w:r w:rsidR="00147452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DePayne V. Middleton </w:t>
                              </w:r>
                              <w:r w:rsidR="007E19FD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>Foundation</w:t>
                              </w:r>
                            </w:p>
                            <w:p w:rsidR="001563C1" w:rsidRPr="001563C1" w:rsidRDefault="00C021A5" w:rsidP="001563C1">
                              <w:pPr>
                                <w:pStyle w:val="Header"/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1563C1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>4740 Lewis &amp; Clark Trail</w:t>
                              </w:r>
                            </w:p>
                            <w:p w:rsidR="0031786B" w:rsidRPr="001563C1" w:rsidRDefault="00C021A5" w:rsidP="001563C1">
                              <w:pPr>
                                <w:pStyle w:val="Header"/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1563C1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>Summerville, SC 29485</w:t>
                              </w:r>
                            </w:p>
                            <w:p w:rsidR="0031786B" w:rsidRPr="001563C1" w:rsidRDefault="00C021A5" w:rsidP="001563C1">
                              <w:pPr>
                                <w:pStyle w:val="Header"/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7E19FD" w:rsidRPr="001563C1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>843-879-9166</w:t>
                              </w:r>
                            </w:p>
                            <w:p w:rsidR="00147452" w:rsidRDefault="00C021A5" w:rsidP="00147452">
                              <w:pPr>
                                <w:pStyle w:val="Header"/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hyperlink r:id="rId13" w:history="1">
                                <w:r w:rsidR="00147452" w:rsidRPr="00E24D1B">
                                  <w:rPr>
                                    <w:rStyle w:val="Hyperlink"/>
                                    <w:rFonts w:ascii="Century Schoolbook" w:hAnsi="Century Schoolbook" w:cs="Arabic Typesetting"/>
                                    <w:sz w:val="24"/>
                                    <w:szCs w:val="24"/>
                                  </w:rPr>
                                  <w:t>virtuoushummingbird@gmail.com</w:t>
                                </w:r>
                              </w:hyperlink>
                            </w:p>
                            <w:p w:rsidR="0031786B" w:rsidRDefault="00C021A5" w:rsidP="00147452">
                              <w:pPr>
                                <w:pStyle w:val="Header"/>
                              </w:pPr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hyperlink r:id="rId14" w:history="1">
                                <w:r w:rsidRPr="00E24D1B">
                                  <w:rPr>
                                    <w:rStyle w:val="Hyperlink"/>
                                    <w:rFonts w:ascii="Century Schoolbook" w:hAnsi="Century Schoolbook" w:cs="Arabic Typesetting"/>
                                    <w:sz w:val="24"/>
                                    <w:szCs w:val="24"/>
                                  </w:rPr>
                                  <w:t>www.thedepaynevmiddleton.com</w:t>
                                </w:r>
                              </w:hyperlink>
                              <w:r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47452">
                                <w:rPr>
                                  <w:rFonts w:ascii="Century Schoolbook" w:hAnsi="Century Schoolbook" w:cs="Arabic Typesetting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242" w:type="pct"/>
                            </w:tcPr>
                            <w:p w:rsidR="0031786B" w:rsidRDefault="0031786B">
                              <w:pPr>
                                <w:pStyle w:val="Header"/>
                                <w:jc w:val="right"/>
                              </w:pPr>
                            </w:p>
                          </w:tc>
                        </w:tr>
                      </w:tbl>
                      <w:p w:rsidR="0031786B" w:rsidRDefault="0031786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286;top:18954;width:14160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">
                  <v:imagedata r:id="rId15" o:title=""/>
                  <v:path arrowok="t"/>
                </v:shape>
                <v:shape id="Picture 24" o:spid="_x0000_s1029" type="#_x0000_t75" style="position:absolute;left:49434;top:190;width:27991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">
                  <v:imagedata r:id="rId16" o:title=""/>
                  <v:path arrowok="t"/>
                </v:shape>
                <v:shape id="Text Box 2" o:spid="_x0000_s1030" type="#_x0000_t202" style="position:absolute;left:666;top:40195;width:19507;height:5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26699B" w:rsidRPr="005A0613" w:rsidRDefault="008C0E89" w:rsidP="0026699B">
                        <w:pPr>
                          <w:spacing w:before="0" w:after="0"/>
                          <w:rPr>
                            <w:rFonts w:ascii="Script MT Bold" w:hAnsi="Script MT Bold"/>
                            <w:color w:val="F254D0"/>
                          </w:rPr>
                        </w:pPr>
                        <w:r>
                          <w:rPr>
                            <w:rFonts w:ascii="Script MT Bold" w:hAnsi="Script MT Bold"/>
                            <w:color w:val="F254D0"/>
                          </w:rPr>
                          <w:t>Board Member</w:t>
                        </w:r>
                        <w:r w:rsidR="0026699B" w:rsidRPr="005A0613">
                          <w:rPr>
                            <w:rFonts w:ascii="Script MT Bold" w:hAnsi="Script MT Bold"/>
                            <w:color w:val="F254D0"/>
                          </w:rPr>
                          <w:t>s</w:t>
                        </w:r>
                      </w:p>
                      <w:p w:rsidR="0026699B" w:rsidRPr="005A0613" w:rsidRDefault="0026699B" w:rsidP="0026699B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166AC4" w:rsidRPr="005A0613" w:rsidRDefault="00166AC4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Ashland Temoney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Bethane Middleton-Brown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Gracyn Doctor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166AC4" w:rsidRPr="005A0613" w:rsidRDefault="00166AC4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Archie Temoney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 xml:space="preserve">Alicia </w:t>
                        </w:r>
                        <w:r w:rsidR="008C0E89">
                          <w:rPr>
                            <w:rFonts w:ascii="Script MT Bold" w:hAnsi="Script MT Bold"/>
                          </w:rPr>
                          <w:t>Kokkinis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Karen Williams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Bridget Berry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Kaylin Doctor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Margaret Cochran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Jillian Brown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A443E5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>
                          <w:rPr>
                            <w:rFonts w:ascii="Script MT Bold" w:hAnsi="Script MT Bold"/>
                          </w:rPr>
                          <w:t>Latrice Smalls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Kevin Smith</w:t>
                        </w: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 w:rsidRPr="005A0613">
                          <w:rPr>
                            <w:rFonts w:ascii="Script MT Bold" w:hAnsi="Script MT Bold"/>
                          </w:rPr>
                          <w:t>Rodero Jones</w:t>
                        </w:r>
                      </w:p>
                      <w:p w:rsidR="00FA619C" w:rsidRPr="005A0613" w:rsidRDefault="00FA619C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FA619C" w:rsidRDefault="008C0E89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>
                          <w:rPr>
                            <w:rFonts w:ascii="Script MT Bold" w:hAnsi="Script MT Bold"/>
                          </w:rPr>
                          <w:t>C</w:t>
                        </w:r>
                        <w:r w:rsidR="00FA619C" w:rsidRPr="005A0613">
                          <w:rPr>
                            <w:rFonts w:ascii="Script MT Bold" w:hAnsi="Script MT Bold"/>
                          </w:rPr>
                          <w:t>atherine Middleton</w:t>
                        </w:r>
                      </w:p>
                      <w:p w:rsidR="0000245A" w:rsidRDefault="0000245A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00245A" w:rsidRPr="005A0613" w:rsidRDefault="0029499D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  <w:r>
                          <w:rPr>
                            <w:rFonts w:ascii="Script MT Bold" w:hAnsi="Script MT Bold"/>
                          </w:rPr>
                          <w:t>Rene Dukes</w:t>
                        </w:r>
                        <w:bookmarkStart w:id="1" w:name="_GoBack"/>
                        <w:bookmarkEnd w:id="1"/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Pr="005A0613" w:rsidRDefault="0026699B" w:rsidP="00FA619C">
                        <w:pPr>
                          <w:spacing w:before="0" w:after="0"/>
                          <w:rPr>
                            <w:rFonts w:ascii="Script MT Bold" w:hAnsi="Script MT Bold"/>
                          </w:rPr>
                        </w:pPr>
                      </w:p>
                      <w:p w:rsidR="0026699B" w:rsidRDefault="0026699B" w:rsidP="00FA619C">
                        <w:pPr>
                          <w:spacing w:before="0" w:after="0"/>
                        </w:pPr>
                      </w:p>
                      <w:p w:rsidR="0026699B" w:rsidRDefault="0026699B" w:rsidP="00166AC4">
                        <w:pPr>
                          <w:spacing w:before="0" w:after="0"/>
                        </w:pPr>
                      </w:p>
                      <w:p w:rsidR="0026699B" w:rsidRDefault="0026699B" w:rsidP="00166AC4">
                        <w:pPr>
                          <w:spacing w:before="0" w:after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The </w:t>
      </w:r>
      <w:r w:rsidR="00F1228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Rev. DePayne V. Middleton </w:t>
      </w:r>
      <w:r w:rsidR="008C0E89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Found</w:t>
      </w:r>
      <w:r w:rsidR="00F1228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ation 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announces the </w:t>
      </w:r>
      <w:r w:rsidR="00F1228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2019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 </w:t>
      </w:r>
      <w:r w:rsidR="00F1228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Rev. DePayne V. Middleton Scholarship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.  </w:t>
      </w:r>
      <w:r w:rsidR="008C0E89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Two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 $500 scholarships will be awarded to female seniors attending </w:t>
      </w:r>
      <w:r w:rsidR="008C0E89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h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igh </w:t>
      </w:r>
      <w:r w:rsidR="008C0E89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school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 in </w:t>
      </w:r>
      <w:r w:rsidR="00F1228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>Charleston County, SC</w:t>
      </w:r>
      <w:r w:rsidR="0026120B" w:rsidRPr="00CB05D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lang w:eastAsia="en-US"/>
        </w:rPr>
        <w:t xml:space="preserve">.  </w:t>
      </w:r>
    </w:p>
    <w:p w:rsidR="0026120B" w:rsidRPr="00586F49" w:rsidRDefault="0026120B" w:rsidP="0026120B">
      <w:pPr>
        <w:pStyle w:val="NormalWeb"/>
        <w:outlineLvl w:val="0"/>
        <w:rPr>
          <w:sz w:val="22"/>
          <w:szCs w:val="22"/>
          <w:u w:val="single"/>
        </w:rPr>
      </w:pPr>
      <w:r w:rsidRPr="00586F49">
        <w:rPr>
          <w:sz w:val="22"/>
          <w:szCs w:val="22"/>
          <w:u w:val="single"/>
        </w:rPr>
        <w:t xml:space="preserve">Program Guidelines &amp; Priorities:  </w:t>
      </w:r>
    </w:p>
    <w:p w:rsidR="0026120B" w:rsidRPr="00586F49" w:rsidRDefault="0026120B" w:rsidP="0026120B">
      <w:pPr>
        <w:pStyle w:val="NormalWeb"/>
        <w:rPr>
          <w:sz w:val="22"/>
          <w:szCs w:val="22"/>
        </w:rPr>
      </w:pPr>
      <w:r w:rsidRPr="00586F49">
        <w:rPr>
          <w:sz w:val="22"/>
          <w:szCs w:val="22"/>
        </w:rPr>
        <w:t xml:space="preserve">* </w:t>
      </w:r>
      <w:r w:rsidR="00586F49">
        <w:rPr>
          <w:sz w:val="22"/>
          <w:szCs w:val="22"/>
        </w:rPr>
        <w:t>G</w:t>
      </w:r>
      <w:r w:rsidRPr="00586F49">
        <w:rPr>
          <w:sz w:val="22"/>
          <w:szCs w:val="22"/>
        </w:rPr>
        <w:t>raduating female seniors with a record of volunteerism in the community in non-school sponsored activities and partici</w:t>
      </w:r>
      <w:r w:rsidR="008C0E89" w:rsidRPr="00586F49">
        <w:rPr>
          <w:sz w:val="22"/>
          <w:szCs w:val="22"/>
        </w:rPr>
        <w:t>pation in extracurricular</w:t>
      </w:r>
      <w:r w:rsidRPr="00586F49">
        <w:rPr>
          <w:sz w:val="22"/>
          <w:szCs w:val="22"/>
        </w:rPr>
        <w:t xml:space="preserve"> activities. </w:t>
      </w:r>
    </w:p>
    <w:p w:rsidR="0026120B" w:rsidRPr="00586F49" w:rsidRDefault="00586F49" w:rsidP="0026120B">
      <w:pPr>
        <w:pStyle w:val="NormalWeb"/>
        <w:rPr>
          <w:color w:val="FF0000"/>
          <w:sz w:val="22"/>
          <w:szCs w:val="22"/>
        </w:rPr>
      </w:pPr>
      <w:r>
        <w:rPr>
          <w:sz w:val="22"/>
          <w:szCs w:val="22"/>
        </w:rPr>
        <w:t>*</w:t>
      </w:r>
      <w:r w:rsidR="0026120B" w:rsidRPr="00586F49">
        <w:rPr>
          <w:sz w:val="22"/>
          <w:szCs w:val="22"/>
        </w:rPr>
        <w:t>Applica</w:t>
      </w:r>
      <w:r w:rsidR="008C0E89" w:rsidRPr="00586F49">
        <w:rPr>
          <w:sz w:val="22"/>
          <w:szCs w:val="22"/>
        </w:rPr>
        <w:t>nts must plan to attend a two</w:t>
      </w:r>
      <w:r w:rsidR="0026120B" w:rsidRPr="00586F49">
        <w:rPr>
          <w:sz w:val="22"/>
          <w:szCs w:val="22"/>
        </w:rPr>
        <w:t xml:space="preserve">-year </w:t>
      </w:r>
      <w:r w:rsidR="008C0E89" w:rsidRPr="00586F49">
        <w:rPr>
          <w:sz w:val="22"/>
          <w:szCs w:val="22"/>
        </w:rPr>
        <w:t>or four-</w:t>
      </w:r>
      <w:r w:rsidR="0026120B" w:rsidRPr="00586F49">
        <w:rPr>
          <w:sz w:val="22"/>
          <w:szCs w:val="22"/>
        </w:rPr>
        <w:t>year college or university.</w:t>
      </w:r>
    </w:p>
    <w:p w:rsidR="0026120B" w:rsidRPr="00586F49" w:rsidRDefault="00586F49" w:rsidP="0026120B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*</w:t>
      </w:r>
      <w:r w:rsidR="0026120B" w:rsidRPr="00586F49">
        <w:rPr>
          <w:sz w:val="22"/>
          <w:szCs w:val="22"/>
        </w:rPr>
        <w:t>Scholarship funds will be p</w:t>
      </w:r>
      <w:r w:rsidR="008C0E89" w:rsidRPr="00586F49">
        <w:rPr>
          <w:sz w:val="22"/>
          <w:szCs w:val="22"/>
        </w:rPr>
        <w:t>rovided</w:t>
      </w:r>
      <w:r w:rsidR="0026120B" w:rsidRPr="00586F49">
        <w:rPr>
          <w:sz w:val="22"/>
          <w:szCs w:val="22"/>
        </w:rPr>
        <w:t xml:space="preserve"> </w:t>
      </w:r>
      <w:r w:rsidR="008C0E89" w:rsidRPr="00586F49">
        <w:rPr>
          <w:bCs/>
          <w:iCs/>
          <w:sz w:val="22"/>
          <w:szCs w:val="22"/>
        </w:rPr>
        <w:t>in</w:t>
      </w:r>
      <w:r w:rsidR="0026120B" w:rsidRPr="00586F49">
        <w:rPr>
          <w:bCs/>
          <w:iCs/>
          <w:sz w:val="22"/>
          <w:szCs w:val="22"/>
        </w:rPr>
        <w:t xml:space="preserve"> </w:t>
      </w:r>
      <w:r w:rsidR="0026120B" w:rsidRPr="00586F49">
        <w:rPr>
          <w:b/>
          <w:bCs/>
          <w:iCs/>
          <w:sz w:val="22"/>
          <w:szCs w:val="22"/>
        </w:rPr>
        <w:t xml:space="preserve">August </w:t>
      </w:r>
      <w:r w:rsidR="00F1228B" w:rsidRPr="00586F49">
        <w:rPr>
          <w:b/>
          <w:bCs/>
          <w:iCs/>
          <w:sz w:val="22"/>
          <w:szCs w:val="22"/>
        </w:rPr>
        <w:t>201</w:t>
      </w:r>
      <w:r w:rsidR="00CB05DC">
        <w:rPr>
          <w:b/>
          <w:bCs/>
          <w:iCs/>
          <w:sz w:val="22"/>
          <w:szCs w:val="22"/>
        </w:rPr>
        <w:t xml:space="preserve">9 </w:t>
      </w:r>
      <w:r w:rsidR="0026120B" w:rsidRPr="00586F49">
        <w:rPr>
          <w:b/>
          <w:bCs/>
          <w:iCs/>
          <w:sz w:val="22"/>
          <w:szCs w:val="22"/>
        </w:rPr>
        <w:t>directly</w:t>
      </w:r>
      <w:r w:rsidR="0026120B" w:rsidRPr="00586F49">
        <w:rPr>
          <w:bCs/>
          <w:iCs/>
          <w:sz w:val="22"/>
          <w:szCs w:val="22"/>
        </w:rPr>
        <w:t xml:space="preserve"> </w:t>
      </w:r>
      <w:r w:rsidR="0026120B" w:rsidRPr="00586F49">
        <w:rPr>
          <w:b/>
          <w:sz w:val="22"/>
          <w:szCs w:val="22"/>
        </w:rPr>
        <w:t>to the college,</w:t>
      </w:r>
      <w:r w:rsidR="0026120B" w:rsidRPr="00586F49">
        <w:rPr>
          <w:sz w:val="22"/>
          <w:szCs w:val="22"/>
        </w:rPr>
        <w:t xml:space="preserve"> not the student. The scholarship funds will be issued to the college or university upon receiving a certificate of e</w:t>
      </w:r>
      <w:r w:rsidR="008C0E89" w:rsidRPr="00586F49">
        <w:rPr>
          <w:sz w:val="22"/>
          <w:szCs w:val="22"/>
        </w:rPr>
        <w:t>nrollment for the fall semester.</w:t>
      </w:r>
      <w:r w:rsidR="0026120B" w:rsidRPr="00586F49">
        <w:rPr>
          <w:sz w:val="22"/>
          <w:szCs w:val="22"/>
        </w:rPr>
        <w:t xml:space="preserve"> </w:t>
      </w:r>
    </w:p>
    <w:p w:rsidR="0026120B" w:rsidRPr="00586F49" w:rsidRDefault="00586F49" w:rsidP="00B03B21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*</w:t>
      </w:r>
      <w:r w:rsidR="0026120B" w:rsidRPr="00586F49">
        <w:rPr>
          <w:sz w:val="22"/>
          <w:szCs w:val="22"/>
        </w:rPr>
        <w:t xml:space="preserve">Applicants must have the endorsement of their </w:t>
      </w:r>
      <w:r>
        <w:rPr>
          <w:sz w:val="22"/>
          <w:szCs w:val="22"/>
        </w:rPr>
        <w:t>school</w:t>
      </w:r>
      <w:r w:rsidR="0026120B" w:rsidRPr="00586F49">
        <w:rPr>
          <w:sz w:val="22"/>
          <w:szCs w:val="22"/>
        </w:rPr>
        <w:t xml:space="preserve"> </w:t>
      </w:r>
      <w:r w:rsidRPr="00586F49">
        <w:rPr>
          <w:sz w:val="22"/>
          <w:szCs w:val="22"/>
        </w:rPr>
        <w:t>c</w:t>
      </w:r>
      <w:r w:rsidR="0026120B" w:rsidRPr="00586F49">
        <w:rPr>
          <w:sz w:val="22"/>
          <w:szCs w:val="22"/>
        </w:rPr>
        <w:t>ounselor on their</w:t>
      </w:r>
      <w:r w:rsidR="00CB05DC">
        <w:rPr>
          <w:sz w:val="22"/>
          <w:szCs w:val="22"/>
        </w:rPr>
        <w:t xml:space="preserve"> application attesting they are eligible</w:t>
      </w:r>
      <w:r>
        <w:rPr>
          <w:sz w:val="22"/>
          <w:szCs w:val="22"/>
        </w:rPr>
        <w:t xml:space="preserve"> for this scholarship program.  </w:t>
      </w:r>
    </w:p>
    <w:p w:rsidR="00F1228B" w:rsidRPr="00586F49" w:rsidRDefault="0026120B" w:rsidP="0026120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sz w:val="22"/>
          <w:szCs w:val="22"/>
        </w:rPr>
        <w:t xml:space="preserve">Mail completed application package </w:t>
      </w:r>
      <w:r w:rsidR="00586F49">
        <w:rPr>
          <w:sz w:val="22"/>
          <w:szCs w:val="22"/>
        </w:rPr>
        <w:t xml:space="preserve">by </w:t>
      </w:r>
      <w:r w:rsidR="00586F49" w:rsidRPr="00586F49">
        <w:rPr>
          <w:b/>
          <w:sz w:val="22"/>
          <w:szCs w:val="22"/>
        </w:rPr>
        <w:t>May 1, 2019</w:t>
      </w:r>
      <w:r w:rsidR="00586F49">
        <w:rPr>
          <w:sz w:val="22"/>
          <w:szCs w:val="22"/>
        </w:rPr>
        <w:t xml:space="preserve"> </w:t>
      </w:r>
      <w:r w:rsidRPr="00586F49">
        <w:rPr>
          <w:sz w:val="22"/>
          <w:szCs w:val="22"/>
        </w:rPr>
        <w:t xml:space="preserve">to:      </w:t>
      </w:r>
    </w:p>
    <w:p w:rsidR="00F1228B" w:rsidRPr="00586F49" w:rsidRDefault="00F1228B" w:rsidP="0026120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sz w:val="22"/>
          <w:szCs w:val="22"/>
        </w:rPr>
        <w:t>Rev. DePayne V. Middleton Foundation</w:t>
      </w:r>
    </w:p>
    <w:p w:rsidR="00F1228B" w:rsidRPr="00586F49" w:rsidRDefault="00F1228B" w:rsidP="0026120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sz w:val="22"/>
          <w:szCs w:val="22"/>
        </w:rPr>
        <w:t>4740 Lewis and Clark Trail</w:t>
      </w:r>
    </w:p>
    <w:p w:rsidR="00F1228B" w:rsidRPr="00586F49" w:rsidRDefault="00F1228B" w:rsidP="0026120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sz w:val="22"/>
          <w:szCs w:val="22"/>
        </w:rPr>
        <w:t xml:space="preserve">Summerville, SC 29485 </w:t>
      </w:r>
    </w:p>
    <w:p w:rsidR="00F1228B" w:rsidRPr="00586F49" w:rsidRDefault="0026120B" w:rsidP="00F1228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i/>
          <w:sz w:val="22"/>
          <w:szCs w:val="22"/>
        </w:rPr>
        <w:t>(</w:t>
      </w:r>
      <w:r w:rsidR="00586F49">
        <w:rPr>
          <w:i/>
          <w:sz w:val="22"/>
          <w:szCs w:val="22"/>
        </w:rPr>
        <w:t xml:space="preserve">This includes application with endorsement </w:t>
      </w:r>
      <w:r w:rsidRPr="00586F49">
        <w:rPr>
          <w:i/>
          <w:sz w:val="22"/>
          <w:szCs w:val="22"/>
        </w:rPr>
        <w:t xml:space="preserve">by </w:t>
      </w:r>
      <w:r w:rsidR="00586F49">
        <w:rPr>
          <w:i/>
          <w:sz w:val="22"/>
          <w:szCs w:val="22"/>
        </w:rPr>
        <w:t>school</w:t>
      </w:r>
      <w:r w:rsidRPr="00586F49">
        <w:rPr>
          <w:i/>
          <w:sz w:val="22"/>
          <w:szCs w:val="22"/>
        </w:rPr>
        <w:t xml:space="preserve"> </w:t>
      </w:r>
      <w:r w:rsidR="00586F49">
        <w:rPr>
          <w:i/>
          <w:sz w:val="22"/>
          <w:szCs w:val="22"/>
        </w:rPr>
        <w:t>c</w:t>
      </w:r>
      <w:r w:rsidRPr="00586F49">
        <w:rPr>
          <w:i/>
          <w:sz w:val="22"/>
          <w:szCs w:val="22"/>
        </w:rPr>
        <w:t>ounselor, essay, and</w:t>
      </w:r>
      <w:r w:rsidR="00F1228B" w:rsidRPr="00586F49">
        <w:rPr>
          <w:i/>
          <w:sz w:val="22"/>
          <w:szCs w:val="22"/>
        </w:rPr>
        <w:t xml:space="preserve"> </w:t>
      </w:r>
      <w:r w:rsidRPr="00586F49">
        <w:rPr>
          <w:i/>
          <w:sz w:val="22"/>
          <w:szCs w:val="22"/>
        </w:rPr>
        <w:t xml:space="preserve">letter of recommendation) </w:t>
      </w:r>
    </w:p>
    <w:p w:rsidR="00F1228B" w:rsidRPr="00586F49" w:rsidRDefault="00F1228B" w:rsidP="00F1228B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26120B" w:rsidRPr="00586F49" w:rsidRDefault="0026120B" w:rsidP="00F1228B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586F49">
        <w:rPr>
          <w:sz w:val="22"/>
          <w:szCs w:val="22"/>
        </w:rPr>
        <w:t xml:space="preserve">The applications will be reviewed and recipients selected by the </w:t>
      </w:r>
      <w:r w:rsidR="00F1228B" w:rsidRPr="00586F49">
        <w:rPr>
          <w:sz w:val="22"/>
          <w:szCs w:val="22"/>
        </w:rPr>
        <w:t xml:space="preserve">Rev. DePayne V. Middleton </w:t>
      </w:r>
      <w:r w:rsidRPr="00586F49">
        <w:rPr>
          <w:sz w:val="22"/>
          <w:szCs w:val="22"/>
        </w:rPr>
        <w:t xml:space="preserve">Scholarship Committee.  The scholarships will be awarded </w:t>
      </w:r>
      <w:r w:rsidR="00CB05DC">
        <w:rPr>
          <w:sz w:val="22"/>
          <w:szCs w:val="22"/>
        </w:rPr>
        <w:t>in</w:t>
      </w:r>
      <w:r w:rsidR="00B03B21" w:rsidRPr="00586F49">
        <w:rPr>
          <w:sz w:val="22"/>
          <w:szCs w:val="22"/>
        </w:rPr>
        <w:t xml:space="preserve"> </w:t>
      </w:r>
      <w:r w:rsidR="00203B2F" w:rsidRPr="00586F49">
        <w:rPr>
          <w:b/>
          <w:sz w:val="22"/>
          <w:szCs w:val="22"/>
        </w:rPr>
        <w:t>June</w:t>
      </w:r>
      <w:r w:rsidRPr="00586F49">
        <w:rPr>
          <w:b/>
          <w:sz w:val="22"/>
          <w:szCs w:val="22"/>
        </w:rPr>
        <w:t xml:space="preserve"> </w:t>
      </w:r>
      <w:r w:rsidR="00B03B21" w:rsidRPr="00586F49">
        <w:rPr>
          <w:b/>
          <w:sz w:val="22"/>
          <w:szCs w:val="22"/>
        </w:rPr>
        <w:t>2019</w:t>
      </w:r>
      <w:r w:rsidRPr="00586F49">
        <w:rPr>
          <w:sz w:val="22"/>
          <w:szCs w:val="22"/>
        </w:rPr>
        <w:t xml:space="preserve"> during a</w:t>
      </w:r>
      <w:r w:rsidR="00CB05DC">
        <w:rPr>
          <w:sz w:val="22"/>
          <w:szCs w:val="22"/>
        </w:rPr>
        <w:t>n event honoring Rev. DePayne</w:t>
      </w:r>
      <w:r w:rsidR="00B03B21" w:rsidRPr="00586F49">
        <w:rPr>
          <w:sz w:val="22"/>
          <w:szCs w:val="22"/>
        </w:rPr>
        <w:t xml:space="preserve">.  Invitations will be provided with more details.  </w:t>
      </w:r>
    </w:p>
    <w:p w:rsidR="00B03B21" w:rsidRPr="00586F49" w:rsidRDefault="0026120B" w:rsidP="0026120B">
      <w:pPr>
        <w:pStyle w:val="NormalWeb"/>
        <w:rPr>
          <w:rFonts w:eastAsiaTheme="majorEastAsia"/>
          <w:sz w:val="22"/>
          <w:szCs w:val="22"/>
        </w:rPr>
      </w:pPr>
      <w:r w:rsidRPr="00586F49">
        <w:rPr>
          <w:sz w:val="22"/>
          <w:szCs w:val="22"/>
        </w:rPr>
        <w:t xml:space="preserve">Applications </w:t>
      </w:r>
      <w:r w:rsidR="00CB05DC">
        <w:rPr>
          <w:sz w:val="22"/>
          <w:szCs w:val="22"/>
        </w:rPr>
        <w:t>can</w:t>
      </w:r>
      <w:r w:rsidRPr="00586F49">
        <w:rPr>
          <w:sz w:val="22"/>
          <w:szCs w:val="22"/>
        </w:rPr>
        <w:t xml:space="preserve"> be downloaded from </w:t>
      </w:r>
      <w:r w:rsidR="00B03B21" w:rsidRPr="00586F49">
        <w:rPr>
          <w:sz w:val="22"/>
          <w:szCs w:val="22"/>
        </w:rPr>
        <w:t xml:space="preserve">Rev. DePayne V. Middleton Foundation </w:t>
      </w:r>
      <w:r w:rsidRPr="00586F49">
        <w:rPr>
          <w:sz w:val="22"/>
          <w:szCs w:val="22"/>
        </w:rPr>
        <w:t xml:space="preserve">website at: </w:t>
      </w:r>
      <w:hyperlink r:id="rId17" w:history="1">
        <w:r w:rsidR="00B03B21" w:rsidRPr="00586F49">
          <w:rPr>
            <w:rStyle w:val="Hyperlink"/>
            <w:rFonts w:eastAsiaTheme="majorEastAsia"/>
            <w:sz w:val="22"/>
            <w:szCs w:val="22"/>
          </w:rPr>
          <w:t>www.thedepaynevmiddleton.com</w:t>
        </w:r>
      </w:hyperlink>
    </w:p>
    <w:p w:rsidR="0026120B" w:rsidRPr="00F35005" w:rsidRDefault="0026120B" w:rsidP="0026120B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6120B" w:rsidRPr="00F35005" w:rsidRDefault="0026120B" w:rsidP="0026120B">
      <w:pPr>
        <w:rPr>
          <w:color w:val="0000FF"/>
          <w:sz w:val="22"/>
          <w:szCs w:val="22"/>
        </w:rPr>
      </w:pPr>
    </w:p>
    <w:p w:rsidR="0026120B" w:rsidRPr="00F35005" w:rsidRDefault="00CB05DC" w:rsidP="0026120B">
      <w:pPr>
        <w:rPr>
          <w:sz w:val="22"/>
          <w:szCs w:val="22"/>
        </w:rPr>
      </w:pPr>
      <w:r>
        <w:rPr>
          <w:sz w:val="22"/>
          <w:szCs w:val="22"/>
        </w:rPr>
        <w:t>Please email</w:t>
      </w:r>
      <w:r w:rsidR="0026120B" w:rsidRPr="00F35005">
        <w:rPr>
          <w:sz w:val="22"/>
          <w:szCs w:val="22"/>
        </w:rPr>
        <w:t xml:space="preserve"> any question</w:t>
      </w:r>
      <w:r>
        <w:rPr>
          <w:sz w:val="22"/>
          <w:szCs w:val="22"/>
        </w:rPr>
        <w:t>s to</w:t>
      </w:r>
      <w:r w:rsidR="0026120B" w:rsidRPr="00F35005">
        <w:rPr>
          <w:sz w:val="22"/>
          <w:szCs w:val="22"/>
        </w:rPr>
        <w:t xml:space="preserve"> </w:t>
      </w:r>
      <w:hyperlink r:id="rId18" w:history="1">
        <w:r w:rsidR="00A0585C" w:rsidRPr="00A0585C">
          <w:rPr>
            <w:rStyle w:val="Hyperlink"/>
            <w:sz w:val="22"/>
            <w:szCs w:val="22"/>
          </w:rPr>
          <w:t>virtuoushummingbird@gmail.com</w:t>
        </w:r>
      </w:hyperlink>
      <w:r w:rsidR="00A0585C" w:rsidRPr="00F35005">
        <w:rPr>
          <w:sz w:val="22"/>
          <w:szCs w:val="22"/>
        </w:rPr>
        <w:t xml:space="preserve"> </w:t>
      </w:r>
    </w:p>
    <w:p w:rsidR="0031786B" w:rsidRDefault="0031786B">
      <w:pPr>
        <w:pStyle w:val="Title"/>
      </w:pPr>
    </w:p>
    <w:sectPr w:rsidR="0031786B" w:rsidSect="00C021A5">
      <w:footerReference w:type="default" r:id="rId19"/>
      <w:footerReference w:type="first" r:id="rId20"/>
      <w:pgSz w:w="12240" w:h="15840" w:code="1"/>
      <w:pgMar w:top="2736" w:right="1080" w:bottom="1080" w:left="342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0AA" w:rsidRDefault="001C50AA">
      <w:pPr>
        <w:spacing w:before="0" w:after="0" w:line="240" w:lineRule="auto"/>
      </w:pPr>
      <w:r>
        <w:separator/>
      </w:r>
    </w:p>
  </w:endnote>
  <w:endnote w:type="continuationSeparator" w:id="0">
    <w:p w:rsidR="001C50AA" w:rsidRDefault="001C50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86B" w:rsidRDefault="00827F5A">
    <w:pPr>
      <w:pStyle w:val="Footer"/>
    </w:pPr>
    <w:r>
      <w:t xml:space="preserve">Page </w:t>
    </w:r>
    <w:r w:rsidR="007A4374">
      <w:fldChar w:fldCharType="begin"/>
    </w:r>
    <w:r>
      <w:instrText xml:space="preserve"> PAGE </w:instrText>
    </w:r>
    <w:r w:rsidR="007A4374">
      <w:fldChar w:fldCharType="separate"/>
    </w:r>
    <w:r w:rsidR="00CF6F63">
      <w:rPr>
        <w:noProof/>
      </w:rPr>
      <w:t>2</w:t>
    </w:r>
    <w:r w:rsidR="007A437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211" w:rsidRPr="00801F5B" w:rsidRDefault="00632211" w:rsidP="00632211">
    <w:pPr>
      <w:pStyle w:val="Footer"/>
      <w:jc w:val="center"/>
      <w:rPr>
        <w:rFonts w:ascii="Script MT Bold" w:hAnsi="Script MT Bold"/>
        <w:color w:val="F254D0"/>
        <w:sz w:val="44"/>
        <w:szCs w:val="36"/>
      </w:rPr>
    </w:pPr>
    <w:r w:rsidRPr="00801F5B">
      <w:rPr>
        <w:rFonts w:ascii="Script MT Bold" w:hAnsi="Script MT Bold"/>
        <w:color w:val="F254D0"/>
        <w:sz w:val="44"/>
        <w:szCs w:val="36"/>
      </w:rPr>
      <w:t xml:space="preserve">“Enhancing the </w:t>
    </w:r>
    <w:r w:rsidR="00586F49">
      <w:rPr>
        <w:rFonts w:ascii="Script MT Bold" w:hAnsi="Script MT Bold"/>
        <w:color w:val="F254D0"/>
        <w:sz w:val="44"/>
        <w:szCs w:val="36"/>
      </w:rPr>
      <w:t>c</w:t>
    </w:r>
    <w:r w:rsidRPr="00801F5B">
      <w:rPr>
        <w:rFonts w:ascii="Script MT Bold" w:hAnsi="Script MT Bold"/>
        <w:color w:val="F254D0"/>
        <w:sz w:val="44"/>
        <w:szCs w:val="36"/>
      </w:rPr>
      <w:t xml:space="preserve">ommunity, </w:t>
    </w:r>
    <w:r w:rsidR="00586F49">
      <w:rPr>
        <w:rFonts w:ascii="Script MT Bold" w:hAnsi="Script MT Bold"/>
        <w:color w:val="F254D0"/>
        <w:sz w:val="44"/>
        <w:szCs w:val="36"/>
      </w:rPr>
      <w:t>o</w:t>
    </w:r>
    <w:r w:rsidRPr="00801F5B">
      <w:rPr>
        <w:rFonts w:ascii="Script MT Bold" w:hAnsi="Script MT Bold"/>
        <w:color w:val="F254D0"/>
        <w:sz w:val="44"/>
        <w:szCs w:val="36"/>
      </w:rPr>
      <w:t xml:space="preserve">ne </w:t>
    </w:r>
    <w:r w:rsidR="00586F49">
      <w:rPr>
        <w:rFonts w:ascii="Script MT Bold" w:hAnsi="Script MT Bold"/>
        <w:color w:val="F254D0"/>
        <w:sz w:val="44"/>
        <w:szCs w:val="36"/>
      </w:rPr>
      <w:t>o</w:t>
    </w:r>
    <w:r w:rsidRPr="00801F5B">
      <w:rPr>
        <w:rFonts w:ascii="Script MT Bold" w:hAnsi="Script MT Bold"/>
        <w:color w:val="F254D0"/>
        <w:sz w:val="44"/>
        <w:szCs w:val="36"/>
      </w:rPr>
      <w:t>utreach at a time.”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0AA" w:rsidRDefault="001C50AA">
      <w:pPr>
        <w:spacing w:before="0" w:after="0" w:line="240" w:lineRule="auto"/>
      </w:pPr>
      <w:r>
        <w:separator/>
      </w:r>
    </w:p>
  </w:footnote>
  <w:footnote w:type="continuationSeparator" w:id="0">
    <w:p w:rsidR="001C50AA" w:rsidRDefault="001C50A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C0"/>
    <w:rsid w:val="0000245A"/>
    <w:rsid w:val="00004E41"/>
    <w:rsid w:val="00025577"/>
    <w:rsid w:val="00147452"/>
    <w:rsid w:val="001563C1"/>
    <w:rsid w:val="00166AC4"/>
    <w:rsid w:val="001C50AA"/>
    <w:rsid w:val="001F6C0F"/>
    <w:rsid w:val="00203B2F"/>
    <w:rsid w:val="0026120B"/>
    <w:rsid w:val="0026699B"/>
    <w:rsid w:val="0029499D"/>
    <w:rsid w:val="0031786B"/>
    <w:rsid w:val="004E7334"/>
    <w:rsid w:val="00545D33"/>
    <w:rsid w:val="0056485C"/>
    <w:rsid w:val="00586F49"/>
    <w:rsid w:val="005A0613"/>
    <w:rsid w:val="00632211"/>
    <w:rsid w:val="0063776A"/>
    <w:rsid w:val="007143B3"/>
    <w:rsid w:val="00741BC0"/>
    <w:rsid w:val="007601D8"/>
    <w:rsid w:val="007A4374"/>
    <w:rsid w:val="007E19FD"/>
    <w:rsid w:val="00801F5B"/>
    <w:rsid w:val="00827F5A"/>
    <w:rsid w:val="008C0E89"/>
    <w:rsid w:val="00917589"/>
    <w:rsid w:val="00A0585C"/>
    <w:rsid w:val="00A443E5"/>
    <w:rsid w:val="00A91CA4"/>
    <w:rsid w:val="00AD1D1C"/>
    <w:rsid w:val="00B03B21"/>
    <w:rsid w:val="00BD7B01"/>
    <w:rsid w:val="00C021A5"/>
    <w:rsid w:val="00C84BB0"/>
    <w:rsid w:val="00C96C87"/>
    <w:rsid w:val="00CB05DC"/>
    <w:rsid w:val="00CF6F63"/>
    <w:rsid w:val="00D855DA"/>
    <w:rsid w:val="00DE5587"/>
    <w:rsid w:val="00F05605"/>
    <w:rsid w:val="00F1228B"/>
    <w:rsid w:val="00F33480"/>
    <w:rsid w:val="00FA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5A30D"/>
  <w15:docId w15:val="{1FF4920E-2555-44F8-8CFA-E4450D68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18" w:unhideWhenUsed="1" w:qFormat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374"/>
    <w:rPr>
      <w:kern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7A4374"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374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43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3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3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437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437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437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437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7A437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374"/>
    <w:rPr>
      <w:kern w:val="20"/>
    </w:rPr>
  </w:style>
  <w:style w:type="paragraph" w:styleId="Footer">
    <w:name w:val="footer"/>
    <w:basedOn w:val="Normal"/>
    <w:link w:val="FooterChar"/>
    <w:uiPriority w:val="99"/>
    <w:unhideWhenUsed/>
    <w:qFormat/>
    <w:rsid w:val="007A4374"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99"/>
    <w:rsid w:val="007A4374"/>
    <w:rPr>
      <w:kern w:val="20"/>
    </w:rPr>
  </w:style>
  <w:style w:type="character" w:styleId="PlaceholderText">
    <w:name w:val="Placeholder Text"/>
    <w:basedOn w:val="DefaultParagraphFont"/>
    <w:uiPriority w:val="99"/>
    <w:semiHidden/>
    <w:rsid w:val="007A4374"/>
    <w:rPr>
      <w:color w:val="808080"/>
    </w:rPr>
  </w:style>
  <w:style w:type="table" w:styleId="TableGrid">
    <w:name w:val="Table Grid"/>
    <w:basedOn w:val="TableNormal"/>
    <w:uiPriority w:val="59"/>
    <w:rsid w:val="007A4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A4374"/>
    <w:rPr>
      <w:rFonts w:asciiTheme="majorHAnsi" w:eastAsiaTheme="majorEastAsia" w:hAnsiTheme="majorHAnsi" w:cstheme="majorBidi"/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A4374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A4374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374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4374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4374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4374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4374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4374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LetterheadTable">
    <w:name w:val="Letterhead Table"/>
    <w:basedOn w:val="TableNormal"/>
    <w:uiPriority w:val="99"/>
    <w:rsid w:val="007A4374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FinancialTable">
    <w:name w:val="Financial Table"/>
    <w:basedOn w:val="TableNormal"/>
    <w:uiPriority w:val="99"/>
    <w:rsid w:val="007A4374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1"/>
    <w:qFormat/>
    <w:rsid w:val="007A4374"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DateChar">
    <w:name w:val="Date Char"/>
    <w:basedOn w:val="DefaultParagraphFont"/>
    <w:link w:val="Date"/>
    <w:uiPriority w:val="1"/>
    <w:rsid w:val="007A4374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Recipient">
    <w:name w:val="Recipient"/>
    <w:basedOn w:val="Normal"/>
    <w:qFormat/>
    <w:rsid w:val="007A4374"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7A4374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1"/>
    <w:rsid w:val="007A4374"/>
    <w:rPr>
      <w:kern w:val="20"/>
    </w:rPr>
  </w:style>
  <w:style w:type="paragraph" w:styleId="Closing">
    <w:name w:val="Closing"/>
    <w:basedOn w:val="Normal"/>
    <w:link w:val="ClosingChar"/>
    <w:uiPriority w:val="1"/>
    <w:unhideWhenUsed/>
    <w:qFormat/>
    <w:rsid w:val="007A4374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1"/>
    <w:rsid w:val="007A4374"/>
    <w:rPr>
      <w:kern w:val="20"/>
    </w:rPr>
  </w:style>
  <w:style w:type="paragraph" w:styleId="Signature">
    <w:name w:val="Signature"/>
    <w:basedOn w:val="Normal"/>
    <w:link w:val="SignatureChar"/>
    <w:uiPriority w:val="1"/>
    <w:unhideWhenUsed/>
    <w:qFormat/>
    <w:rsid w:val="007A4374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1"/>
    <w:rsid w:val="007A4374"/>
    <w:rPr>
      <w:b/>
      <w:bCs/>
      <w:kern w:val="20"/>
    </w:rPr>
  </w:style>
  <w:style w:type="paragraph" w:styleId="Title">
    <w:name w:val="Title"/>
    <w:basedOn w:val="Normal"/>
    <w:next w:val="Normal"/>
    <w:link w:val="TitleChar"/>
    <w:uiPriority w:val="1"/>
    <w:qFormat/>
    <w:rsid w:val="007A4374"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TitleChar">
    <w:name w:val="Title Char"/>
    <w:basedOn w:val="DefaultParagraphFont"/>
    <w:link w:val="Title"/>
    <w:uiPriority w:val="1"/>
    <w:rsid w:val="007A4374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character" w:styleId="Hyperlink">
    <w:name w:val="Hyperlink"/>
    <w:basedOn w:val="DefaultParagraphFont"/>
    <w:uiPriority w:val="99"/>
    <w:unhideWhenUsed/>
    <w:rsid w:val="00C021A5"/>
    <w:rPr>
      <w:color w:val="646464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1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irtuoushummingbird@gmail.com" TargetMode="External"/><Relationship Id="rId18" Type="http://schemas.openxmlformats.org/officeDocument/2006/relationships/hyperlink" Target="mailto:virtuoushummingbird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thedepaynevmiddleton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thedepaynevmiddleton.com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virtuoushummingbird@gmail.com" TargetMode="External"/><Relationship Id="rId14" Type="http://schemas.openxmlformats.org/officeDocument/2006/relationships/hyperlink" Target="http://www.thedepaynevmiddleton.com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and_temoney\AppData\Roaming\Microsoft\Templates\Letterhead%20(Timeless%20design)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C2AC5-D34F-4736-8C3D-EAEC9ABE5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32F36F04-6A74-4C3A-AB7B-0210A606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(Timeless design)</Template>
  <TotalTime>1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Ashland Temoney</dc:creator>
  <cp:lastModifiedBy>Ashland Temoney</cp:lastModifiedBy>
  <cp:revision>3</cp:revision>
  <dcterms:created xsi:type="dcterms:W3CDTF">2019-04-11T01:53:00Z</dcterms:created>
  <dcterms:modified xsi:type="dcterms:W3CDTF">2019-04-12T01:46:00Z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